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F62" w:rsidRDefault="00DE7F62" w:rsidP="000E4F5A">
      <w:pPr>
        <w:jc w:val="center"/>
        <w:rPr>
          <w:rFonts w:ascii="Times New Roman" w:hAnsi="Times New Roman"/>
          <w:sz w:val="36"/>
          <w:szCs w:val="36"/>
        </w:rPr>
      </w:pPr>
      <w:r>
        <w:rPr>
          <w:noProof/>
        </w:rPr>
        <w:pict>
          <v:shapetype id="_x0000_t202" coordsize="21600,21600" o:spt="202" path="m,l,21600r21600,l21600,xe">
            <v:stroke joinstyle="miter"/>
            <v:path gradientshapeok="t" o:connecttype="rect"/>
          </v:shapetype>
          <v:shape id="_x0000_s1026" type="#_x0000_t202" style="position:absolute;left:0;text-align:left;margin-left:0;margin-top:0;width:186.4pt;height:86.95pt;z-index:251658752;mso-position-horizontal:center" stroked="f">
            <v:textbox>
              <w:txbxContent>
                <w:p w:rsidR="00DE7F62" w:rsidRDefault="00DE7F62" w:rsidP="000E4F5A">
                  <w:pPr>
                    <w:pStyle w:val="NoSpacing"/>
                    <w:jc w:val="center"/>
                    <w:rPr>
                      <w:sz w:val="36"/>
                      <w:szCs w:val="36"/>
                    </w:rPr>
                  </w:pPr>
                  <w:r>
                    <w:rPr>
                      <w:sz w:val="36"/>
                      <w:szCs w:val="36"/>
                    </w:rPr>
                    <w:t>Father C.C. Boyle</w:t>
                  </w:r>
                </w:p>
                <w:p w:rsidR="00DE7F62" w:rsidRDefault="00DE7F62" w:rsidP="000E4F5A">
                  <w:pPr>
                    <w:pStyle w:val="NoSpacing"/>
                    <w:jc w:val="center"/>
                    <w:rPr>
                      <w:sz w:val="36"/>
                      <w:szCs w:val="36"/>
                    </w:rPr>
                  </w:pPr>
                  <w:r>
                    <w:rPr>
                      <w:sz w:val="48"/>
                      <w:szCs w:val="48"/>
                    </w:rPr>
                    <w:t>NEWSLETTER</w:t>
                  </w:r>
                </w:p>
                <w:p w:rsidR="00DE7F62" w:rsidRPr="000E4F5A" w:rsidRDefault="00DE7F62" w:rsidP="000E4F5A">
                  <w:pPr>
                    <w:pStyle w:val="NoSpacing"/>
                    <w:jc w:val="center"/>
                    <w:rPr>
                      <w:sz w:val="36"/>
                      <w:szCs w:val="36"/>
                    </w:rPr>
                  </w:pPr>
                  <w:r>
                    <w:rPr>
                      <w:sz w:val="36"/>
                      <w:szCs w:val="36"/>
                    </w:rPr>
                    <w:t>April, 2018</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83.2pt;margin-top:3.35pt;width:96.3pt;height:96.45pt;z-index:251657728;visibility:visible" o:allowincell="f">
            <v:imagedata r:id="rId4" o:title=""/>
            <w10:wrap type="topAndBottom"/>
          </v:shape>
        </w:pict>
      </w:r>
      <w:r>
        <w:rPr>
          <w:noProof/>
        </w:rPr>
        <w:pict>
          <v:shape id="Picture 2" o:spid="_x0000_s1028" type="#_x0000_t75" style="position:absolute;left:0;text-align:left;margin-left:-6.15pt;margin-top:3.55pt;width:96.3pt;height:96.45pt;z-index:251656704;visibility:visible" o:allowincell="f">
            <v:imagedata r:id="rId4" o:title=""/>
            <w10:wrap type="topAndBottom"/>
          </v:shape>
        </w:pict>
      </w:r>
      <w:r>
        <w:rPr>
          <w:rFonts w:ascii="Times New Roman" w:hAnsi="Times New Roman"/>
          <w:sz w:val="36"/>
          <w:szCs w:val="36"/>
        </w:rPr>
        <w:t>Grand Knight’s Thoughts</w:t>
      </w:r>
    </w:p>
    <w:p w:rsidR="00DE7F62" w:rsidRDefault="00DE7F62" w:rsidP="00672A9C">
      <w:pPr>
        <w:pStyle w:val="NoSpacing"/>
        <w:rPr>
          <w:rFonts w:ascii="Times New Roman" w:hAnsi="Times New Roman"/>
          <w:sz w:val="32"/>
          <w:szCs w:val="32"/>
        </w:rPr>
      </w:pPr>
      <w:r w:rsidRPr="001233EC">
        <w:rPr>
          <w:sz w:val="32"/>
          <w:szCs w:val="32"/>
        </w:rPr>
        <w:t xml:space="preserve">   </w:t>
      </w:r>
      <w:r>
        <w:rPr>
          <w:rFonts w:ascii="Times New Roman" w:hAnsi="Times New Roman"/>
          <w:sz w:val="32"/>
          <w:szCs w:val="32"/>
        </w:rPr>
        <w:t xml:space="preserve">   Brother Knights, our Council has once again grown in body, spirit and mind with the addition of 9 fine men who chose to join our ranks.  </w:t>
      </w:r>
    </w:p>
    <w:p w:rsidR="00DE7F62" w:rsidRDefault="00DE7F62" w:rsidP="00672A9C">
      <w:pPr>
        <w:pStyle w:val="NoSpacing"/>
        <w:rPr>
          <w:rFonts w:ascii="Times New Roman" w:hAnsi="Times New Roman"/>
          <w:sz w:val="32"/>
          <w:szCs w:val="32"/>
        </w:rPr>
      </w:pPr>
    </w:p>
    <w:p w:rsidR="00DE7F62" w:rsidRDefault="00DE7F62" w:rsidP="00672A9C">
      <w:pPr>
        <w:pStyle w:val="NoSpacing"/>
        <w:rPr>
          <w:rFonts w:ascii="Times New Roman" w:hAnsi="Times New Roman"/>
          <w:sz w:val="32"/>
          <w:szCs w:val="32"/>
        </w:rPr>
      </w:pPr>
      <w:r>
        <w:rPr>
          <w:rFonts w:ascii="Times New Roman" w:hAnsi="Times New Roman"/>
          <w:sz w:val="32"/>
          <w:szCs w:val="32"/>
        </w:rPr>
        <w:t>Please welcome:</w:t>
      </w:r>
      <w:r>
        <w:rPr>
          <w:rFonts w:ascii="Times New Roman" w:hAnsi="Times New Roman"/>
          <w:sz w:val="32"/>
          <w:szCs w:val="32"/>
        </w:rPr>
        <w:tab/>
      </w:r>
      <w:r>
        <w:rPr>
          <w:rFonts w:ascii="Times New Roman" w:hAnsi="Times New Roman"/>
          <w:sz w:val="32"/>
          <w:szCs w:val="32"/>
        </w:rPr>
        <w:tab/>
        <w:t>SHANE BEDNAREK</w:t>
      </w:r>
    </w:p>
    <w:p w:rsidR="00DE7F62" w:rsidRDefault="00DE7F62" w:rsidP="00E4642B">
      <w:pPr>
        <w:pStyle w:val="NoSpacing"/>
        <w:ind w:left="2160" w:firstLine="720"/>
        <w:rPr>
          <w:rFonts w:ascii="Times New Roman" w:hAnsi="Times New Roman"/>
          <w:sz w:val="32"/>
          <w:szCs w:val="32"/>
        </w:rPr>
      </w:pPr>
      <w:r>
        <w:rPr>
          <w:rFonts w:ascii="Times New Roman" w:hAnsi="Times New Roman"/>
          <w:sz w:val="32"/>
          <w:szCs w:val="32"/>
        </w:rPr>
        <w:t>WILLIAM DALY</w:t>
      </w:r>
    </w:p>
    <w:p w:rsidR="00DE7F62" w:rsidRDefault="00DE7F62" w:rsidP="00E4642B">
      <w:pPr>
        <w:pStyle w:val="NoSpacing"/>
        <w:ind w:left="2160" w:firstLine="720"/>
        <w:rPr>
          <w:rFonts w:ascii="Times New Roman" w:hAnsi="Times New Roman"/>
          <w:sz w:val="32"/>
          <w:szCs w:val="32"/>
        </w:rPr>
      </w:pPr>
      <w:r>
        <w:rPr>
          <w:rFonts w:ascii="Times New Roman" w:hAnsi="Times New Roman"/>
          <w:sz w:val="32"/>
          <w:szCs w:val="32"/>
        </w:rPr>
        <w:t>RALPH DICATO</w:t>
      </w:r>
    </w:p>
    <w:p w:rsidR="00DE7F62" w:rsidRDefault="00DE7F62" w:rsidP="00E4642B">
      <w:pPr>
        <w:pStyle w:val="NoSpacing"/>
        <w:ind w:left="2160" w:firstLine="720"/>
        <w:rPr>
          <w:rFonts w:ascii="Times New Roman" w:hAnsi="Times New Roman"/>
          <w:sz w:val="32"/>
          <w:szCs w:val="32"/>
        </w:rPr>
      </w:pPr>
      <w:r>
        <w:rPr>
          <w:rFonts w:ascii="Times New Roman" w:hAnsi="Times New Roman"/>
          <w:sz w:val="32"/>
          <w:szCs w:val="32"/>
        </w:rPr>
        <w:t>FRANCIS KNIEPS</w:t>
      </w:r>
    </w:p>
    <w:p w:rsidR="00DE7F62" w:rsidRDefault="00DE7F62" w:rsidP="00E4642B">
      <w:pPr>
        <w:pStyle w:val="NoSpacing"/>
        <w:ind w:left="2160" w:firstLine="720"/>
        <w:rPr>
          <w:rFonts w:ascii="Times New Roman" w:hAnsi="Times New Roman"/>
          <w:sz w:val="32"/>
          <w:szCs w:val="32"/>
        </w:rPr>
      </w:pPr>
      <w:r>
        <w:rPr>
          <w:rFonts w:ascii="Times New Roman" w:hAnsi="Times New Roman"/>
          <w:sz w:val="32"/>
          <w:szCs w:val="32"/>
        </w:rPr>
        <w:t>PAUL LOKES</w:t>
      </w:r>
    </w:p>
    <w:p w:rsidR="00DE7F62" w:rsidRDefault="00DE7F62" w:rsidP="00E4642B">
      <w:pPr>
        <w:pStyle w:val="NoSpacing"/>
        <w:ind w:left="2160" w:firstLine="720"/>
        <w:rPr>
          <w:rFonts w:ascii="Times New Roman" w:hAnsi="Times New Roman"/>
          <w:sz w:val="32"/>
          <w:szCs w:val="32"/>
        </w:rPr>
      </w:pPr>
      <w:r>
        <w:rPr>
          <w:rFonts w:ascii="Times New Roman" w:hAnsi="Times New Roman"/>
          <w:sz w:val="32"/>
          <w:szCs w:val="32"/>
        </w:rPr>
        <w:t>BRIAN PEETE</w:t>
      </w:r>
    </w:p>
    <w:p w:rsidR="00DE7F62" w:rsidRDefault="00DE7F62" w:rsidP="00E4642B">
      <w:pPr>
        <w:pStyle w:val="NoSpacing"/>
        <w:ind w:left="2880"/>
        <w:rPr>
          <w:rFonts w:ascii="Times New Roman" w:hAnsi="Times New Roman"/>
          <w:sz w:val="32"/>
          <w:szCs w:val="32"/>
        </w:rPr>
      </w:pPr>
      <w:r>
        <w:rPr>
          <w:rFonts w:ascii="Times New Roman" w:hAnsi="Times New Roman"/>
          <w:sz w:val="32"/>
          <w:szCs w:val="32"/>
        </w:rPr>
        <w:t>STEPHEN SARSANY</w:t>
      </w:r>
    </w:p>
    <w:p w:rsidR="00DE7F62" w:rsidRDefault="00DE7F62" w:rsidP="00E4642B">
      <w:pPr>
        <w:pStyle w:val="NoSpacing"/>
        <w:ind w:left="2880"/>
        <w:rPr>
          <w:rFonts w:ascii="Times New Roman" w:hAnsi="Times New Roman"/>
          <w:sz w:val="32"/>
          <w:szCs w:val="32"/>
        </w:rPr>
      </w:pPr>
      <w:r>
        <w:rPr>
          <w:rFonts w:ascii="Times New Roman" w:hAnsi="Times New Roman"/>
          <w:sz w:val="32"/>
          <w:szCs w:val="32"/>
        </w:rPr>
        <w:t>RAYMOND SCHULTZ</w:t>
      </w:r>
    </w:p>
    <w:p w:rsidR="00DE7F62" w:rsidRDefault="00DE7F62" w:rsidP="00E4642B">
      <w:pPr>
        <w:pStyle w:val="NoSpacing"/>
        <w:ind w:left="2880"/>
        <w:rPr>
          <w:rFonts w:ascii="Times New Roman" w:hAnsi="Times New Roman"/>
          <w:sz w:val="32"/>
          <w:szCs w:val="32"/>
        </w:rPr>
      </w:pPr>
      <w:r>
        <w:rPr>
          <w:rFonts w:ascii="Times New Roman" w:hAnsi="Times New Roman"/>
          <w:sz w:val="32"/>
          <w:szCs w:val="32"/>
        </w:rPr>
        <w:t>RICARDO ZAMBRANO</w:t>
      </w:r>
    </w:p>
    <w:p w:rsidR="00DE7F62" w:rsidRDefault="00DE7F62" w:rsidP="00593CE7">
      <w:pPr>
        <w:pStyle w:val="NoSpacing"/>
        <w:rPr>
          <w:rFonts w:ascii="Times New Roman" w:hAnsi="Times New Roman"/>
          <w:sz w:val="32"/>
          <w:szCs w:val="32"/>
        </w:rPr>
      </w:pPr>
    </w:p>
    <w:p w:rsidR="00DE7F62" w:rsidRDefault="00DE7F62" w:rsidP="00672A9C">
      <w:pPr>
        <w:pStyle w:val="NoSpacing"/>
        <w:rPr>
          <w:rFonts w:ascii="Times New Roman" w:hAnsi="Times New Roman"/>
          <w:sz w:val="32"/>
          <w:szCs w:val="32"/>
        </w:rPr>
      </w:pPr>
      <w:r>
        <w:rPr>
          <w:rFonts w:ascii="Times New Roman" w:hAnsi="Times New Roman"/>
          <w:sz w:val="32"/>
          <w:szCs w:val="32"/>
        </w:rPr>
        <w:t xml:space="preserve">   We still have some Form-100’s and Interest Cards awaiting reading and election.  May might bring another Admission Degree.  What better way to show each New Member the importance of their vote, than to have them involved in the selection of Officers for the year 2018-19.                               Our Nominating Committee is busy contacting Members now.  If you are contacted, please consider serving your Council.  Some of you are already putting in many hours and deserve a medallion on a ribbon for recognition.     </w:t>
      </w:r>
    </w:p>
    <w:p w:rsidR="00DE7F62" w:rsidRDefault="00DE7F62" w:rsidP="00672A9C">
      <w:pPr>
        <w:pStyle w:val="NoSpacing"/>
        <w:rPr>
          <w:rFonts w:ascii="Times New Roman" w:hAnsi="Times New Roman"/>
          <w:sz w:val="32"/>
          <w:szCs w:val="32"/>
        </w:rPr>
      </w:pPr>
      <w:r>
        <w:rPr>
          <w:rFonts w:ascii="Times New Roman" w:hAnsi="Times New Roman"/>
          <w:sz w:val="32"/>
          <w:szCs w:val="32"/>
        </w:rPr>
        <w:t xml:space="preserve">   I wish every Member a Happy Easter.  We are united in spirit as we thank Jesus for his sacrifice.  May he bless you and your family.  Remember, any unfound Easter eggs will be easy to located, a few weeks after the hunt is over.       </w:t>
      </w:r>
    </w:p>
    <w:p w:rsidR="00DE7F62" w:rsidRDefault="00DE7F62" w:rsidP="00672A9C">
      <w:pPr>
        <w:pStyle w:val="NoSpacing"/>
        <w:rPr>
          <w:rFonts w:ascii="Times New Roman" w:hAnsi="Times New Roman"/>
          <w:sz w:val="32"/>
          <w:szCs w:val="32"/>
        </w:rPr>
      </w:pPr>
    </w:p>
    <w:p w:rsidR="00DE7F62" w:rsidRDefault="00DE7F62" w:rsidP="00672A9C">
      <w:pPr>
        <w:pStyle w:val="NoSpacing"/>
        <w:rPr>
          <w:rFonts w:ascii="Times New Roman" w:hAnsi="Times New Roman"/>
          <w:sz w:val="32"/>
          <w:szCs w:val="32"/>
        </w:rPr>
      </w:pPr>
      <w:r>
        <w:rPr>
          <w:rFonts w:ascii="Times New Roman" w:hAnsi="Times New Roman"/>
          <w:sz w:val="32"/>
          <w:szCs w:val="32"/>
        </w:rPr>
        <w:t>Larry J</w:t>
      </w:r>
    </w:p>
    <w:p w:rsidR="00DE7F62" w:rsidRDefault="00DE7F62" w:rsidP="00672A9C">
      <w:pPr>
        <w:pStyle w:val="NoSpacing"/>
        <w:rPr>
          <w:rFonts w:ascii="Times New Roman" w:hAnsi="Times New Roman"/>
          <w:sz w:val="32"/>
          <w:szCs w:val="32"/>
        </w:rPr>
      </w:pPr>
    </w:p>
    <w:p w:rsidR="00DE7F62" w:rsidRDefault="00DE7F62" w:rsidP="001B7F68">
      <w:pPr>
        <w:pStyle w:val="NoSpacing"/>
        <w:jc w:val="center"/>
        <w:rPr>
          <w:rFonts w:ascii="Times New Roman" w:hAnsi="Times New Roman"/>
          <w:sz w:val="36"/>
          <w:szCs w:val="36"/>
        </w:rPr>
      </w:pPr>
      <w:r w:rsidRPr="00E91E4D">
        <w:rPr>
          <w:rFonts w:ascii="Times New Roman" w:hAnsi="Times New Roman"/>
          <w:sz w:val="36"/>
          <w:szCs w:val="36"/>
        </w:rPr>
        <w:t>Upcoming Events</w:t>
      </w:r>
    </w:p>
    <w:p w:rsidR="00DE7F62" w:rsidRDefault="00DE7F62" w:rsidP="00E81B3C">
      <w:pPr>
        <w:pStyle w:val="NoSpacing"/>
        <w:rPr>
          <w:rFonts w:ascii="Times New Roman" w:hAnsi="Times New Roman"/>
          <w:sz w:val="32"/>
          <w:szCs w:val="32"/>
        </w:rPr>
      </w:pPr>
      <w:r>
        <w:rPr>
          <w:rFonts w:ascii="Times New Roman" w:hAnsi="Times New Roman"/>
          <w:sz w:val="16"/>
          <w:szCs w:val="16"/>
        </w:rPr>
        <w:t xml:space="preserve"> </w:t>
      </w:r>
    </w:p>
    <w:p w:rsidR="00DE7F62" w:rsidRDefault="00DE7F62" w:rsidP="00FD6009">
      <w:pPr>
        <w:pStyle w:val="NoSpacing"/>
        <w:ind w:left="1440" w:firstLine="720"/>
        <w:rPr>
          <w:rFonts w:ascii="Times New Roman" w:hAnsi="Times New Roman"/>
          <w:sz w:val="32"/>
          <w:szCs w:val="32"/>
        </w:rPr>
      </w:pPr>
    </w:p>
    <w:p w:rsidR="00DE7F62" w:rsidRDefault="00DE7F62" w:rsidP="00C21A54">
      <w:pPr>
        <w:pStyle w:val="NoSpacing"/>
        <w:rPr>
          <w:rFonts w:ascii="Times New Roman" w:hAnsi="Times New Roman"/>
          <w:sz w:val="32"/>
          <w:szCs w:val="32"/>
        </w:rPr>
      </w:pPr>
      <w:r>
        <w:rPr>
          <w:rFonts w:ascii="Times New Roman" w:hAnsi="Times New Roman"/>
          <w:sz w:val="32"/>
          <w:szCs w:val="32"/>
        </w:rPr>
        <w:t>March:</w:t>
      </w:r>
      <w:r>
        <w:rPr>
          <w:rFonts w:ascii="Times New Roman" w:hAnsi="Times New Roman"/>
          <w:sz w:val="32"/>
          <w:szCs w:val="32"/>
        </w:rPr>
        <w:tab/>
        <w:t>3/29  Honor Guard – 8:30 PM - St. George</w:t>
      </w:r>
    </w:p>
    <w:p w:rsidR="00DE7F62" w:rsidRDefault="00DE7F62" w:rsidP="00C21A54">
      <w:pPr>
        <w:pStyle w:val="NoSpacing"/>
        <w:rPr>
          <w:rFonts w:ascii="Times New Roman" w:hAnsi="Times New Roman"/>
          <w:sz w:val="32"/>
          <w:szCs w:val="32"/>
        </w:rPr>
      </w:pPr>
    </w:p>
    <w:p w:rsidR="00DE7F62" w:rsidRDefault="00DE7F62" w:rsidP="00C21A54">
      <w:pPr>
        <w:pStyle w:val="NoSpacing"/>
        <w:rPr>
          <w:rFonts w:ascii="Times New Roman" w:hAnsi="Times New Roman"/>
          <w:sz w:val="32"/>
          <w:szCs w:val="32"/>
        </w:rPr>
      </w:pPr>
      <w:r>
        <w:rPr>
          <w:rFonts w:ascii="Times New Roman" w:hAnsi="Times New Roman"/>
          <w:sz w:val="32"/>
          <w:szCs w:val="32"/>
        </w:rPr>
        <w:t>April:</w:t>
      </w:r>
      <w:r>
        <w:rPr>
          <w:rFonts w:ascii="Times New Roman" w:hAnsi="Times New Roman"/>
          <w:sz w:val="32"/>
          <w:szCs w:val="32"/>
        </w:rPr>
        <w:tab/>
        <w:t xml:space="preserve">  4/5   Meeting – 8:00 PM – O’Connell Hall</w:t>
      </w:r>
    </w:p>
    <w:p w:rsidR="00DE7F62" w:rsidRDefault="00DE7F62" w:rsidP="00C21A54">
      <w:pPr>
        <w:pStyle w:val="NoSpacing"/>
        <w:rPr>
          <w:rFonts w:ascii="Times New Roman" w:hAnsi="Times New Roman"/>
          <w:sz w:val="32"/>
          <w:szCs w:val="32"/>
        </w:rPr>
      </w:pPr>
    </w:p>
    <w:p w:rsidR="00DE7F62" w:rsidRDefault="00DE7F62" w:rsidP="00C21A54">
      <w:pPr>
        <w:pStyle w:val="NoSpacing"/>
        <w:rPr>
          <w:rFonts w:ascii="Times New Roman" w:hAnsi="Times New Roman"/>
          <w:sz w:val="32"/>
          <w:szCs w:val="32"/>
        </w:rPr>
      </w:pPr>
      <w:r>
        <w:rPr>
          <w:rFonts w:ascii="Times New Roman" w:hAnsi="Times New Roman"/>
          <w:sz w:val="32"/>
          <w:szCs w:val="32"/>
        </w:rPr>
        <w:tab/>
      </w:r>
      <w:r>
        <w:rPr>
          <w:rFonts w:ascii="Times New Roman" w:hAnsi="Times New Roman"/>
          <w:sz w:val="32"/>
          <w:szCs w:val="32"/>
        </w:rPr>
        <w:tab/>
        <w:t xml:space="preserve">   4/7  Discover Tinley – 9:00 AM – Conv. Center</w:t>
      </w:r>
    </w:p>
    <w:p w:rsidR="00DE7F62" w:rsidRDefault="00DE7F62" w:rsidP="00C21A54">
      <w:pPr>
        <w:pStyle w:val="NoSpacing"/>
        <w:rPr>
          <w:rFonts w:ascii="Times New Roman" w:hAnsi="Times New Roman"/>
          <w:sz w:val="32"/>
          <w:szCs w:val="32"/>
        </w:rPr>
      </w:pPr>
    </w:p>
    <w:p w:rsidR="00DE7F62" w:rsidRDefault="00DE7F62" w:rsidP="00C21A54">
      <w:pPr>
        <w:pStyle w:val="NoSpacing"/>
        <w:rPr>
          <w:rFonts w:ascii="Times New Roman" w:hAnsi="Times New Roman"/>
          <w:sz w:val="32"/>
          <w:szCs w:val="32"/>
        </w:rPr>
      </w:pPr>
      <w:r>
        <w:rPr>
          <w:rFonts w:ascii="Times New Roman" w:hAnsi="Times New Roman"/>
          <w:sz w:val="32"/>
          <w:szCs w:val="32"/>
        </w:rPr>
        <w:tab/>
      </w:r>
      <w:r>
        <w:rPr>
          <w:rFonts w:ascii="Times New Roman" w:hAnsi="Times New Roman"/>
          <w:sz w:val="32"/>
          <w:szCs w:val="32"/>
        </w:rPr>
        <w:tab/>
        <w:t xml:space="preserve">    4/8  Honor Guard – Noon – St. George</w:t>
      </w:r>
    </w:p>
    <w:p w:rsidR="00DE7F62" w:rsidRDefault="00DE7F62" w:rsidP="00C21A54">
      <w:pPr>
        <w:pStyle w:val="NoSpacing"/>
        <w:rPr>
          <w:rFonts w:ascii="Times New Roman" w:hAnsi="Times New Roman"/>
          <w:sz w:val="32"/>
          <w:szCs w:val="32"/>
        </w:rPr>
      </w:pPr>
    </w:p>
    <w:p w:rsidR="00DE7F62" w:rsidRDefault="00DE7F62" w:rsidP="00C21A54">
      <w:pPr>
        <w:pStyle w:val="NoSpacing"/>
        <w:rPr>
          <w:rFonts w:ascii="Times New Roman" w:hAnsi="Times New Roman"/>
          <w:sz w:val="32"/>
          <w:szCs w:val="32"/>
        </w:rPr>
      </w:pPr>
      <w:r>
        <w:rPr>
          <w:rFonts w:ascii="Times New Roman" w:hAnsi="Times New Roman"/>
          <w:sz w:val="32"/>
          <w:szCs w:val="32"/>
        </w:rPr>
        <w:tab/>
      </w:r>
      <w:r>
        <w:rPr>
          <w:rFonts w:ascii="Times New Roman" w:hAnsi="Times New Roman"/>
          <w:sz w:val="32"/>
          <w:szCs w:val="32"/>
        </w:rPr>
        <w:tab/>
        <w:t xml:space="preserve">  4/11  Honor Flight – 7:00 PM – Midway Airport</w:t>
      </w:r>
    </w:p>
    <w:p w:rsidR="00DE7F62" w:rsidRDefault="00DE7F62" w:rsidP="00C21A54">
      <w:pPr>
        <w:pStyle w:val="NoSpacing"/>
        <w:rPr>
          <w:rFonts w:ascii="Times New Roman" w:hAnsi="Times New Roman"/>
          <w:sz w:val="32"/>
          <w:szCs w:val="32"/>
        </w:rPr>
      </w:pPr>
      <w:r>
        <w:rPr>
          <w:rFonts w:ascii="Times New Roman" w:hAnsi="Times New Roman"/>
          <w:sz w:val="32"/>
          <w:szCs w:val="32"/>
        </w:rPr>
        <w:t xml:space="preserve">  </w:t>
      </w:r>
    </w:p>
    <w:p w:rsidR="00DE7F62" w:rsidRDefault="00DE7F62" w:rsidP="00C21A54">
      <w:pPr>
        <w:pStyle w:val="NoSpacing"/>
        <w:rPr>
          <w:rFonts w:ascii="Times New Roman" w:hAnsi="Times New Roman"/>
          <w:sz w:val="32"/>
          <w:szCs w:val="32"/>
        </w:rPr>
      </w:pPr>
      <w:r>
        <w:rPr>
          <w:rFonts w:ascii="Times New Roman" w:hAnsi="Times New Roman"/>
          <w:sz w:val="32"/>
          <w:szCs w:val="32"/>
        </w:rPr>
        <w:tab/>
      </w:r>
      <w:r>
        <w:rPr>
          <w:rFonts w:ascii="Times New Roman" w:hAnsi="Times New Roman"/>
          <w:sz w:val="32"/>
          <w:szCs w:val="32"/>
        </w:rPr>
        <w:tab/>
        <w:t xml:space="preserve">  4/12  Officers Meeting – 8:00 PM -  O’Connell Hall</w:t>
      </w:r>
    </w:p>
    <w:p w:rsidR="00DE7F62" w:rsidRDefault="00DE7F62" w:rsidP="00C21A54">
      <w:pPr>
        <w:pStyle w:val="NoSpacing"/>
        <w:rPr>
          <w:rFonts w:ascii="Times New Roman" w:hAnsi="Times New Roman"/>
          <w:sz w:val="32"/>
          <w:szCs w:val="32"/>
        </w:rPr>
      </w:pPr>
    </w:p>
    <w:p w:rsidR="00DE7F62" w:rsidRDefault="00DE7F62" w:rsidP="00C21A54">
      <w:pPr>
        <w:pStyle w:val="NoSpacing"/>
        <w:rPr>
          <w:rFonts w:ascii="Times New Roman" w:hAnsi="Times New Roman"/>
          <w:sz w:val="32"/>
          <w:szCs w:val="32"/>
        </w:rPr>
      </w:pPr>
      <w:r>
        <w:rPr>
          <w:rFonts w:ascii="Times New Roman" w:hAnsi="Times New Roman"/>
          <w:sz w:val="32"/>
          <w:szCs w:val="32"/>
        </w:rPr>
        <w:tab/>
      </w:r>
      <w:r>
        <w:rPr>
          <w:rFonts w:ascii="Times New Roman" w:hAnsi="Times New Roman"/>
          <w:sz w:val="32"/>
          <w:szCs w:val="32"/>
        </w:rPr>
        <w:tab/>
        <w:t xml:space="preserve">  4/14  225 Club – 7:00 PM – O’Connell Hall</w:t>
      </w:r>
    </w:p>
    <w:p w:rsidR="00DE7F62" w:rsidRDefault="00DE7F62" w:rsidP="00C21A54">
      <w:pPr>
        <w:pStyle w:val="NoSpacing"/>
        <w:rPr>
          <w:rFonts w:ascii="Times New Roman" w:hAnsi="Times New Roman"/>
          <w:sz w:val="32"/>
          <w:szCs w:val="32"/>
        </w:rPr>
      </w:pPr>
    </w:p>
    <w:p w:rsidR="00DE7F62" w:rsidRDefault="00DE7F62" w:rsidP="00C21A54">
      <w:pPr>
        <w:pStyle w:val="NoSpacing"/>
        <w:rPr>
          <w:rFonts w:ascii="Times New Roman" w:hAnsi="Times New Roman"/>
          <w:sz w:val="32"/>
          <w:szCs w:val="32"/>
        </w:rPr>
      </w:pPr>
      <w:r>
        <w:rPr>
          <w:rFonts w:ascii="Times New Roman" w:hAnsi="Times New Roman"/>
          <w:sz w:val="32"/>
          <w:szCs w:val="32"/>
        </w:rPr>
        <w:tab/>
      </w:r>
      <w:r>
        <w:rPr>
          <w:rFonts w:ascii="Times New Roman" w:hAnsi="Times New Roman"/>
          <w:sz w:val="32"/>
          <w:szCs w:val="32"/>
        </w:rPr>
        <w:tab/>
        <w:t xml:space="preserve">  4/15 Honor Guard – 2:00 PM – Our Lady Of The Woods</w:t>
      </w:r>
    </w:p>
    <w:p w:rsidR="00DE7F62" w:rsidRDefault="00DE7F62" w:rsidP="00C21A54">
      <w:pPr>
        <w:pStyle w:val="NoSpacing"/>
        <w:rPr>
          <w:rFonts w:ascii="Times New Roman" w:hAnsi="Times New Roman"/>
          <w:sz w:val="32"/>
          <w:szCs w:val="32"/>
        </w:rPr>
      </w:pPr>
    </w:p>
    <w:p w:rsidR="00DE7F62" w:rsidRDefault="00DE7F62" w:rsidP="00C21A54">
      <w:pPr>
        <w:pStyle w:val="NoSpacing"/>
        <w:rPr>
          <w:rFonts w:ascii="Times New Roman" w:hAnsi="Times New Roman"/>
          <w:sz w:val="32"/>
          <w:szCs w:val="32"/>
        </w:rPr>
      </w:pPr>
      <w:r>
        <w:rPr>
          <w:rFonts w:ascii="Times New Roman" w:hAnsi="Times New Roman"/>
          <w:sz w:val="32"/>
          <w:szCs w:val="32"/>
        </w:rPr>
        <w:tab/>
      </w:r>
      <w:r>
        <w:rPr>
          <w:rFonts w:ascii="Times New Roman" w:hAnsi="Times New Roman"/>
          <w:sz w:val="32"/>
          <w:szCs w:val="32"/>
        </w:rPr>
        <w:tab/>
        <w:t xml:space="preserve">   4/16  Honor Guard – 5:00 PM – St. Damian </w:t>
      </w:r>
      <w:r>
        <w:rPr>
          <w:rFonts w:ascii="Times New Roman" w:hAnsi="Times New Roman"/>
          <w:sz w:val="32"/>
          <w:szCs w:val="32"/>
        </w:rPr>
        <w:tab/>
        <w:t xml:space="preserve"> </w:t>
      </w:r>
    </w:p>
    <w:p w:rsidR="00DE7F62" w:rsidRDefault="00DE7F62" w:rsidP="00C21A54">
      <w:pPr>
        <w:pStyle w:val="NoSpacing"/>
        <w:rPr>
          <w:rFonts w:ascii="Times New Roman" w:hAnsi="Times New Roman"/>
          <w:sz w:val="32"/>
          <w:szCs w:val="32"/>
        </w:rPr>
      </w:pPr>
    </w:p>
    <w:p w:rsidR="00DE7F62" w:rsidRDefault="00DE7F62" w:rsidP="00C21A54">
      <w:pPr>
        <w:pStyle w:val="NoSpacing"/>
        <w:rPr>
          <w:rFonts w:ascii="Times New Roman" w:hAnsi="Times New Roman"/>
          <w:sz w:val="32"/>
          <w:szCs w:val="32"/>
        </w:rPr>
      </w:pPr>
      <w:r>
        <w:rPr>
          <w:rFonts w:ascii="Times New Roman" w:hAnsi="Times New Roman"/>
          <w:sz w:val="32"/>
          <w:szCs w:val="32"/>
        </w:rPr>
        <w:tab/>
      </w:r>
      <w:r>
        <w:rPr>
          <w:rFonts w:ascii="Times New Roman" w:hAnsi="Times New Roman"/>
          <w:sz w:val="32"/>
          <w:szCs w:val="32"/>
        </w:rPr>
        <w:tab/>
        <w:t xml:space="preserve">   4/19  Meeting – 8:00 PM – To Be Determined</w:t>
      </w:r>
    </w:p>
    <w:p w:rsidR="00DE7F62" w:rsidRDefault="00DE7F62" w:rsidP="00C21A54">
      <w:pPr>
        <w:pStyle w:val="NoSpacing"/>
        <w:rPr>
          <w:rFonts w:ascii="Times New Roman" w:hAnsi="Times New Roman"/>
          <w:sz w:val="32"/>
          <w:szCs w:val="32"/>
        </w:rPr>
      </w:pPr>
    </w:p>
    <w:p w:rsidR="00DE7F62" w:rsidRDefault="00DE7F62" w:rsidP="00C21A54">
      <w:pPr>
        <w:pStyle w:val="NoSpacing"/>
        <w:rPr>
          <w:rFonts w:ascii="Times New Roman" w:hAnsi="Times New Roman"/>
          <w:sz w:val="32"/>
          <w:szCs w:val="32"/>
        </w:rPr>
      </w:pPr>
      <w:r>
        <w:rPr>
          <w:rFonts w:ascii="Times New Roman" w:hAnsi="Times New Roman"/>
          <w:sz w:val="32"/>
          <w:szCs w:val="32"/>
        </w:rPr>
        <w:tab/>
      </w:r>
      <w:r>
        <w:rPr>
          <w:rFonts w:ascii="Times New Roman" w:hAnsi="Times New Roman"/>
          <w:sz w:val="32"/>
          <w:szCs w:val="32"/>
        </w:rPr>
        <w:tab/>
        <w:t xml:space="preserve">   4/21  Pro Labore Die – 9:00 AM – St. Damian</w:t>
      </w:r>
    </w:p>
    <w:p w:rsidR="00DE7F62" w:rsidRDefault="00DE7F62" w:rsidP="00C21A54">
      <w:pPr>
        <w:pStyle w:val="NoSpacing"/>
        <w:rPr>
          <w:rFonts w:ascii="Times New Roman" w:hAnsi="Times New Roman"/>
          <w:sz w:val="32"/>
          <w:szCs w:val="32"/>
        </w:rPr>
      </w:pPr>
    </w:p>
    <w:p w:rsidR="00DE7F62" w:rsidRDefault="00DE7F62" w:rsidP="00C21A54">
      <w:pPr>
        <w:pStyle w:val="NoSpacing"/>
        <w:rPr>
          <w:rFonts w:ascii="Times New Roman" w:hAnsi="Times New Roman"/>
          <w:sz w:val="32"/>
          <w:szCs w:val="32"/>
        </w:rPr>
      </w:pPr>
      <w:r>
        <w:rPr>
          <w:rFonts w:ascii="Times New Roman" w:hAnsi="Times New Roman"/>
          <w:sz w:val="32"/>
          <w:szCs w:val="32"/>
        </w:rPr>
        <w:t>May:</w:t>
      </w:r>
      <w:r>
        <w:rPr>
          <w:rFonts w:ascii="Times New Roman" w:hAnsi="Times New Roman"/>
          <w:sz w:val="32"/>
          <w:szCs w:val="32"/>
        </w:rPr>
        <w:tab/>
      </w:r>
      <w:r>
        <w:rPr>
          <w:rFonts w:ascii="Times New Roman" w:hAnsi="Times New Roman"/>
          <w:sz w:val="32"/>
          <w:szCs w:val="32"/>
        </w:rPr>
        <w:tab/>
        <w:t xml:space="preserve">     5/2  Honor Guard – 7:00 PM – St. Raymond Cathedral</w:t>
      </w:r>
    </w:p>
    <w:p w:rsidR="00DE7F62" w:rsidRDefault="00DE7F62" w:rsidP="00C21A54">
      <w:pPr>
        <w:pStyle w:val="NoSpacing"/>
        <w:rPr>
          <w:rFonts w:ascii="Times New Roman" w:hAnsi="Times New Roman"/>
          <w:sz w:val="32"/>
          <w:szCs w:val="32"/>
        </w:rPr>
      </w:pPr>
    </w:p>
    <w:p w:rsidR="00DE7F62" w:rsidRDefault="00DE7F62" w:rsidP="00C21A54">
      <w:pPr>
        <w:pStyle w:val="NoSpacing"/>
        <w:rPr>
          <w:rFonts w:ascii="Times New Roman" w:hAnsi="Times New Roman"/>
          <w:sz w:val="32"/>
          <w:szCs w:val="32"/>
        </w:rPr>
      </w:pPr>
      <w:r>
        <w:rPr>
          <w:rFonts w:ascii="Times New Roman" w:hAnsi="Times New Roman"/>
          <w:sz w:val="32"/>
          <w:szCs w:val="32"/>
        </w:rPr>
        <w:tab/>
      </w:r>
      <w:r>
        <w:rPr>
          <w:rFonts w:ascii="Times New Roman" w:hAnsi="Times New Roman"/>
          <w:sz w:val="32"/>
          <w:szCs w:val="32"/>
        </w:rPr>
        <w:tab/>
        <w:t xml:space="preserve">     5/3  Meeting – 8:00 PM – O’Connell Hall</w:t>
      </w:r>
    </w:p>
    <w:p w:rsidR="00DE7F62" w:rsidRDefault="00DE7F62" w:rsidP="00C21A54">
      <w:pPr>
        <w:pStyle w:val="NoSpacing"/>
        <w:rPr>
          <w:rFonts w:ascii="Times New Roman" w:hAnsi="Times New Roman"/>
          <w:sz w:val="32"/>
          <w:szCs w:val="32"/>
        </w:rPr>
      </w:pPr>
    </w:p>
    <w:p w:rsidR="00DE7F62" w:rsidRDefault="00DE7F62" w:rsidP="00C21A54">
      <w:pPr>
        <w:pStyle w:val="NoSpacing"/>
        <w:rPr>
          <w:rFonts w:ascii="Times New Roman" w:hAnsi="Times New Roman"/>
          <w:sz w:val="32"/>
          <w:szCs w:val="32"/>
        </w:rPr>
      </w:pPr>
      <w:r>
        <w:rPr>
          <w:rFonts w:ascii="Times New Roman" w:hAnsi="Times New Roman"/>
          <w:sz w:val="32"/>
          <w:szCs w:val="32"/>
        </w:rPr>
        <w:tab/>
      </w:r>
      <w:r>
        <w:rPr>
          <w:rFonts w:ascii="Times New Roman" w:hAnsi="Times New Roman"/>
          <w:sz w:val="32"/>
          <w:szCs w:val="32"/>
        </w:rPr>
        <w:tab/>
        <w:t xml:space="preserve">   5/10  Officers Meeting – 8:00 PM -  O’Connell Hall</w:t>
      </w:r>
    </w:p>
    <w:p w:rsidR="00DE7F62" w:rsidRDefault="00DE7F62" w:rsidP="00C21A54">
      <w:pPr>
        <w:pStyle w:val="NoSpacing"/>
        <w:rPr>
          <w:rFonts w:ascii="Times New Roman" w:hAnsi="Times New Roman"/>
          <w:sz w:val="32"/>
          <w:szCs w:val="32"/>
        </w:rPr>
      </w:pPr>
    </w:p>
    <w:p w:rsidR="00DE7F62" w:rsidRDefault="00DE7F62" w:rsidP="00C21A54">
      <w:pPr>
        <w:pStyle w:val="NoSpacing"/>
        <w:rPr>
          <w:rFonts w:ascii="Times New Roman" w:hAnsi="Times New Roman"/>
          <w:sz w:val="32"/>
          <w:szCs w:val="32"/>
        </w:rPr>
      </w:pPr>
      <w:r>
        <w:rPr>
          <w:rFonts w:ascii="Times New Roman" w:hAnsi="Times New Roman"/>
          <w:sz w:val="32"/>
          <w:szCs w:val="32"/>
        </w:rPr>
        <w:tab/>
      </w:r>
      <w:r>
        <w:rPr>
          <w:rFonts w:ascii="Times New Roman" w:hAnsi="Times New Roman"/>
          <w:sz w:val="32"/>
          <w:szCs w:val="32"/>
        </w:rPr>
        <w:tab/>
        <w:t xml:space="preserve">   5/17  Meeting – 8:00 PM - To Be Determined</w:t>
      </w:r>
    </w:p>
    <w:p w:rsidR="00DE7F62" w:rsidRDefault="00DE7F62" w:rsidP="00C21A54">
      <w:pPr>
        <w:pStyle w:val="NoSpacing"/>
        <w:rPr>
          <w:rFonts w:ascii="Times New Roman" w:hAnsi="Times New Roman"/>
          <w:sz w:val="32"/>
          <w:szCs w:val="32"/>
        </w:rPr>
      </w:pPr>
    </w:p>
    <w:p w:rsidR="00DE7F62" w:rsidRDefault="00DE7F62" w:rsidP="00C21A54">
      <w:pPr>
        <w:pStyle w:val="NoSpacing"/>
        <w:rPr>
          <w:rFonts w:ascii="Times New Roman" w:hAnsi="Times New Roman"/>
          <w:sz w:val="32"/>
          <w:szCs w:val="32"/>
        </w:rPr>
      </w:pPr>
      <w:r>
        <w:rPr>
          <w:rFonts w:ascii="Times New Roman" w:hAnsi="Times New Roman"/>
          <w:sz w:val="32"/>
          <w:szCs w:val="32"/>
        </w:rPr>
        <w:tab/>
      </w:r>
      <w:r>
        <w:rPr>
          <w:rFonts w:ascii="Times New Roman" w:hAnsi="Times New Roman"/>
          <w:sz w:val="32"/>
          <w:szCs w:val="32"/>
        </w:rPr>
        <w:tab/>
        <w:t xml:space="preserve">   5/27  Corporate Communion – 8:30 AM – Elizabeth Seton   </w:t>
      </w:r>
    </w:p>
    <w:p w:rsidR="00DE7F62" w:rsidRDefault="00DE7F62" w:rsidP="00406EA1">
      <w:pPr>
        <w:pStyle w:val="NoSpacing"/>
        <w:jc w:val="center"/>
        <w:rPr>
          <w:rFonts w:ascii="Times New Roman" w:hAnsi="Times New Roman"/>
          <w:sz w:val="32"/>
          <w:szCs w:val="32"/>
        </w:rPr>
      </w:pPr>
    </w:p>
    <w:p w:rsidR="00DE7F62" w:rsidRDefault="00DE7F62" w:rsidP="006C5D41">
      <w:pPr>
        <w:pStyle w:val="NoSpacing"/>
        <w:rPr>
          <w:rFonts w:ascii="Times New Roman" w:hAnsi="Times New Roman"/>
          <w:sz w:val="32"/>
          <w:szCs w:val="32"/>
        </w:rPr>
      </w:pPr>
      <w:r w:rsidRPr="00D34795">
        <w:rPr>
          <w:rFonts w:ascii="Times New Roman" w:hAnsi="Times New Roman"/>
          <w:noProof/>
          <w:sz w:val="32"/>
          <w:szCs w:val="32"/>
        </w:rPr>
        <w:pict>
          <v:shape id="Picture 12" o:spid="_x0000_i1025" type="#_x0000_t75" alt="IMG_20180328_009902_NEW.jpg" style="width:195pt;height:155.25pt;visibility:visible">
            <v:imagedata r:id="rId5" o:title=""/>
          </v:shape>
        </w:pict>
      </w:r>
      <w:r>
        <w:rPr>
          <w:rFonts w:ascii="Times New Roman" w:hAnsi="Times New Roman"/>
          <w:sz w:val="32"/>
          <w:szCs w:val="32"/>
        </w:rPr>
        <w:t xml:space="preserve">           </w:t>
      </w:r>
      <w:r w:rsidRPr="00D34795">
        <w:rPr>
          <w:rFonts w:ascii="Times New Roman" w:hAnsi="Times New Roman"/>
          <w:noProof/>
          <w:sz w:val="32"/>
          <w:szCs w:val="32"/>
        </w:rPr>
        <w:pict>
          <v:shape id="Picture 13" o:spid="_x0000_i1026" type="#_x0000_t75" alt="IMG_2018228_0001_NEW.jpg" style="width:207pt;height:156pt;visibility:visible">
            <v:imagedata r:id="rId6" o:title=""/>
          </v:shape>
        </w:pict>
      </w:r>
    </w:p>
    <w:p w:rsidR="00DE7F62" w:rsidRDefault="00DE7F62" w:rsidP="006F2D56">
      <w:pPr>
        <w:pStyle w:val="NoSpacing"/>
        <w:jc w:val="center"/>
      </w:pPr>
    </w:p>
    <w:p w:rsidR="00DE7F62" w:rsidRDefault="00DE7F62" w:rsidP="006F2D56">
      <w:pPr>
        <w:pStyle w:val="NoSpacing"/>
        <w:rPr>
          <w:rFonts w:ascii="Times New Roman" w:hAnsi="Times New Roman"/>
          <w:sz w:val="32"/>
          <w:szCs w:val="32"/>
        </w:rPr>
      </w:pPr>
      <w:r w:rsidRPr="00D34795">
        <w:rPr>
          <w:rFonts w:ascii="Times New Roman" w:hAnsi="Times New Roman"/>
          <w:noProof/>
          <w:sz w:val="32"/>
          <w:szCs w:val="32"/>
        </w:rPr>
        <w:pict>
          <v:shape id="Picture 14" o:spid="_x0000_i1027" type="#_x0000_t75" alt="IMG_201_0001_NEW.jpg" style="width:194.25pt;height:155.25pt;visibility:visible">
            <v:imagedata r:id="rId7" o:title=""/>
          </v:shape>
        </w:pict>
      </w:r>
      <w:r>
        <w:rPr>
          <w:rFonts w:ascii="Times New Roman" w:hAnsi="Times New Roman"/>
          <w:sz w:val="32"/>
          <w:szCs w:val="32"/>
        </w:rPr>
        <w:t xml:space="preserve">           </w:t>
      </w:r>
      <w:r w:rsidRPr="00D34795">
        <w:rPr>
          <w:rFonts w:ascii="Times New Roman" w:hAnsi="Times New Roman"/>
          <w:noProof/>
          <w:sz w:val="32"/>
          <w:szCs w:val="32"/>
        </w:rPr>
        <w:pict>
          <v:shape id="Picture 15" o:spid="_x0000_i1028" type="#_x0000_t75" alt="IMG_201828_0003_NEW.jpg" style="width:203.25pt;height:162pt;visibility:visible">
            <v:imagedata r:id="rId8" o:title=""/>
          </v:shape>
        </w:pict>
      </w:r>
    </w:p>
    <w:p w:rsidR="00DE7F62" w:rsidRDefault="00DE7F62" w:rsidP="006F2D56">
      <w:pPr>
        <w:pStyle w:val="NoSpacing"/>
        <w:rPr>
          <w:rFonts w:ascii="Times New Roman" w:hAnsi="Times New Roman"/>
          <w:sz w:val="32"/>
          <w:szCs w:val="32"/>
        </w:rPr>
      </w:pPr>
    </w:p>
    <w:p w:rsidR="00DE7F62" w:rsidRDefault="00DE7F62" w:rsidP="006F2D56">
      <w:pPr>
        <w:pStyle w:val="NoSpacing"/>
        <w:rPr>
          <w:rFonts w:ascii="Times New Roman" w:hAnsi="Times New Roman"/>
          <w:sz w:val="32"/>
          <w:szCs w:val="32"/>
        </w:rPr>
      </w:pPr>
      <w:r w:rsidRPr="00D34795">
        <w:rPr>
          <w:rFonts w:ascii="Times New Roman" w:hAnsi="Times New Roman"/>
          <w:noProof/>
          <w:sz w:val="32"/>
          <w:szCs w:val="32"/>
        </w:rPr>
        <w:pict>
          <v:shape id="Picture 20" o:spid="_x0000_i1029" type="#_x0000_t75" alt="IMG_20180328_0001.jpg" style="width:164.25pt;height:249.75pt;visibility:visible">
            <v:imagedata r:id="rId9" o:title=""/>
          </v:shape>
        </w:pict>
      </w:r>
      <w:r>
        <w:rPr>
          <w:rFonts w:ascii="Times New Roman" w:hAnsi="Times New Roman"/>
          <w:sz w:val="32"/>
          <w:szCs w:val="32"/>
        </w:rPr>
        <w:t xml:space="preserve">      </w:t>
      </w:r>
      <w:r w:rsidRPr="00D34795">
        <w:rPr>
          <w:rFonts w:ascii="Times New Roman" w:hAnsi="Times New Roman"/>
          <w:noProof/>
          <w:sz w:val="32"/>
          <w:szCs w:val="32"/>
        </w:rPr>
        <w:pict>
          <v:shape id="Picture 16" o:spid="_x0000_i1030" type="#_x0000_t75" alt="IMG_2333180328_0001_NEW.jpg" style="width:258.75pt;height:205.5pt;visibility:visible">
            <v:imagedata r:id="rId10" o:title=""/>
          </v:shape>
        </w:pict>
      </w:r>
      <w:r>
        <w:rPr>
          <w:rFonts w:ascii="Times New Roman" w:hAnsi="Times New Roman"/>
          <w:sz w:val="32"/>
          <w:szCs w:val="32"/>
        </w:rPr>
        <w:t xml:space="preserve">   </w:t>
      </w:r>
    </w:p>
    <w:sectPr w:rsidR="00DE7F62" w:rsidSect="006C5D41">
      <w:type w:val="continuous"/>
      <w:pgSz w:w="10762" w:h="14380"/>
      <w:pgMar w:top="720" w:right="720" w:bottom="720" w:left="720"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rawingGridVerticalSpacing w:val="299"/>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A562B"/>
    <w:rsid w:val="000017E5"/>
    <w:rsid w:val="00014731"/>
    <w:rsid w:val="0002721D"/>
    <w:rsid w:val="00031341"/>
    <w:rsid w:val="00046CD7"/>
    <w:rsid w:val="000572B9"/>
    <w:rsid w:val="0006659D"/>
    <w:rsid w:val="00072605"/>
    <w:rsid w:val="000838CD"/>
    <w:rsid w:val="000B208D"/>
    <w:rsid w:val="000C4B69"/>
    <w:rsid w:val="000E04B2"/>
    <w:rsid w:val="000E04B6"/>
    <w:rsid w:val="000E3145"/>
    <w:rsid w:val="000E4F5A"/>
    <w:rsid w:val="000F0371"/>
    <w:rsid w:val="000F209D"/>
    <w:rsid w:val="000F3E1F"/>
    <w:rsid w:val="000F6713"/>
    <w:rsid w:val="00100C8F"/>
    <w:rsid w:val="00117AFE"/>
    <w:rsid w:val="001218C7"/>
    <w:rsid w:val="001233EC"/>
    <w:rsid w:val="00130B82"/>
    <w:rsid w:val="00172389"/>
    <w:rsid w:val="0018242E"/>
    <w:rsid w:val="00195F0B"/>
    <w:rsid w:val="001A2791"/>
    <w:rsid w:val="001A562B"/>
    <w:rsid w:val="001A7AD9"/>
    <w:rsid w:val="001B112F"/>
    <w:rsid w:val="001B2CBE"/>
    <w:rsid w:val="001B3E7E"/>
    <w:rsid w:val="001B6736"/>
    <w:rsid w:val="001B7F68"/>
    <w:rsid w:val="001D23E4"/>
    <w:rsid w:val="001F0580"/>
    <w:rsid w:val="001F3046"/>
    <w:rsid w:val="00224CD6"/>
    <w:rsid w:val="00233048"/>
    <w:rsid w:val="00244188"/>
    <w:rsid w:val="0025670E"/>
    <w:rsid w:val="00261CD3"/>
    <w:rsid w:val="0026795F"/>
    <w:rsid w:val="00270EC0"/>
    <w:rsid w:val="00280D8C"/>
    <w:rsid w:val="002812CB"/>
    <w:rsid w:val="002A5888"/>
    <w:rsid w:val="002D44D0"/>
    <w:rsid w:val="002D7505"/>
    <w:rsid w:val="00303481"/>
    <w:rsid w:val="00304F94"/>
    <w:rsid w:val="00323849"/>
    <w:rsid w:val="00337E8C"/>
    <w:rsid w:val="00342359"/>
    <w:rsid w:val="003438B9"/>
    <w:rsid w:val="00362913"/>
    <w:rsid w:val="00362E72"/>
    <w:rsid w:val="00386DDC"/>
    <w:rsid w:val="00396A35"/>
    <w:rsid w:val="003971FE"/>
    <w:rsid w:val="003A39DA"/>
    <w:rsid w:val="003A5A13"/>
    <w:rsid w:val="003B2D30"/>
    <w:rsid w:val="003B72C3"/>
    <w:rsid w:val="003D42A2"/>
    <w:rsid w:val="003F52BD"/>
    <w:rsid w:val="00404E19"/>
    <w:rsid w:val="00406EA1"/>
    <w:rsid w:val="00423C85"/>
    <w:rsid w:val="00426D55"/>
    <w:rsid w:val="0043074A"/>
    <w:rsid w:val="00462361"/>
    <w:rsid w:val="00466B02"/>
    <w:rsid w:val="00494F10"/>
    <w:rsid w:val="00496EAC"/>
    <w:rsid w:val="004A4D54"/>
    <w:rsid w:val="004A76C4"/>
    <w:rsid w:val="004E0448"/>
    <w:rsid w:val="004E402E"/>
    <w:rsid w:val="004E586B"/>
    <w:rsid w:val="00501E75"/>
    <w:rsid w:val="00520B0D"/>
    <w:rsid w:val="00533018"/>
    <w:rsid w:val="00535FEF"/>
    <w:rsid w:val="00554D03"/>
    <w:rsid w:val="005674B7"/>
    <w:rsid w:val="00577D02"/>
    <w:rsid w:val="0059397D"/>
    <w:rsid w:val="00593CE7"/>
    <w:rsid w:val="005A77DD"/>
    <w:rsid w:val="005B1BFC"/>
    <w:rsid w:val="005C0269"/>
    <w:rsid w:val="005C22FD"/>
    <w:rsid w:val="005D1E36"/>
    <w:rsid w:val="005E4F5E"/>
    <w:rsid w:val="005E6210"/>
    <w:rsid w:val="0061276B"/>
    <w:rsid w:val="00615C1D"/>
    <w:rsid w:val="006374BC"/>
    <w:rsid w:val="00644E73"/>
    <w:rsid w:val="006566EA"/>
    <w:rsid w:val="00672A9C"/>
    <w:rsid w:val="00673253"/>
    <w:rsid w:val="0068139C"/>
    <w:rsid w:val="00685B5D"/>
    <w:rsid w:val="006A23B4"/>
    <w:rsid w:val="006B214E"/>
    <w:rsid w:val="006C5D41"/>
    <w:rsid w:val="006D12A1"/>
    <w:rsid w:val="006F2D56"/>
    <w:rsid w:val="00722C93"/>
    <w:rsid w:val="00723779"/>
    <w:rsid w:val="007246B8"/>
    <w:rsid w:val="00727976"/>
    <w:rsid w:val="007323B0"/>
    <w:rsid w:val="007809DD"/>
    <w:rsid w:val="007B0462"/>
    <w:rsid w:val="007B47CB"/>
    <w:rsid w:val="007C1419"/>
    <w:rsid w:val="007C2E2D"/>
    <w:rsid w:val="007E6127"/>
    <w:rsid w:val="007F0C19"/>
    <w:rsid w:val="008117B2"/>
    <w:rsid w:val="00813FBA"/>
    <w:rsid w:val="008222B7"/>
    <w:rsid w:val="00840883"/>
    <w:rsid w:val="00841C11"/>
    <w:rsid w:val="0086512B"/>
    <w:rsid w:val="008747C6"/>
    <w:rsid w:val="008B2599"/>
    <w:rsid w:val="008C1ADF"/>
    <w:rsid w:val="008C23A7"/>
    <w:rsid w:val="008E28EE"/>
    <w:rsid w:val="008F00AB"/>
    <w:rsid w:val="008F6796"/>
    <w:rsid w:val="00904A1E"/>
    <w:rsid w:val="009216C7"/>
    <w:rsid w:val="00974F79"/>
    <w:rsid w:val="009859BA"/>
    <w:rsid w:val="009902C1"/>
    <w:rsid w:val="009924F4"/>
    <w:rsid w:val="00992EE0"/>
    <w:rsid w:val="009A7569"/>
    <w:rsid w:val="009B32FF"/>
    <w:rsid w:val="009E717B"/>
    <w:rsid w:val="009F2B8B"/>
    <w:rsid w:val="00A05A90"/>
    <w:rsid w:val="00A12105"/>
    <w:rsid w:val="00A153A8"/>
    <w:rsid w:val="00A2738C"/>
    <w:rsid w:val="00A42DED"/>
    <w:rsid w:val="00A72843"/>
    <w:rsid w:val="00A77B9B"/>
    <w:rsid w:val="00A97D9C"/>
    <w:rsid w:val="00AA5AE2"/>
    <w:rsid w:val="00AC717D"/>
    <w:rsid w:val="00AD0B80"/>
    <w:rsid w:val="00AE21BD"/>
    <w:rsid w:val="00AE3837"/>
    <w:rsid w:val="00AE4A4D"/>
    <w:rsid w:val="00B02F02"/>
    <w:rsid w:val="00B119BA"/>
    <w:rsid w:val="00B3792F"/>
    <w:rsid w:val="00B47D3C"/>
    <w:rsid w:val="00B62E30"/>
    <w:rsid w:val="00B67200"/>
    <w:rsid w:val="00B815F1"/>
    <w:rsid w:val="00B95B23"/>
    <w:rsid w:val="00BA0BC1"/>
    <w:rsid w:val="00BA6974"/>
    <w:rsid w:val="00BC5AED"/>
    <w:rsid w:val="00BD1053"/>
    <w:rsid w:val="00BD357E"/>
    <w:rsid w:val="00BE1BF0"/>
    <w:rsid w:val="00C21A54"/>
    <w:rsid w:val="00C33C59"/>
    <w:rsid w:val="00C358BA"/>
    <w:rsid w:val="00C54DA6"/>
    <w:rsid w:val="00C56E13"/>
    <w:rsid w:val="00C57215"/>
    <w:rsid w:val="00C636FC"/>
    <w:rsid w:val="00C70970"/>
    <w:rsid w:val="00C90C09"/>
    <w:rsid w:val="00C961ED"/>
    <w:rsid w:val="00C97AF3"/>
    <w:rsid w:val="00CA23F1"/>
    <w:rsid w:val="00CC1972"/>
    <w:rsid w:val="00CC6A8E"/>
    <w:rsid w:val="00CD3024"/>
    <w:rsid w:val="00CE0A05"/>
    <w:rsid w:val="00D262D7"/>
    <w:rsid w:val="00D34795"/>
    <w:rsid w:val="00D43498"/>
    <w:rsid w:val="00D45F33"/>
    <w:rsid w:val="00D744AA"/>
    <w:rsid w:val="00D83F4C"/>
    <w:rsid w:val="00D96A33"/>
    <w:rsid w:val="00DB7422"/>
    <w:rsid w:val="00DC353D"/>
    <w:rsid w:val="00DC50E1"/>
    <w:rsid w:val="00DD42EF"/>
    <w:rsid w:val="00DE7F62"/>
    <w:rsid w:val="00DF24CA"/>
    <w:rsid w:val="00E216A0"/>
    <w:rsid w:val="00E4038C"/>
    <w:rsid w:val="00E456AC"/>
    <w:rsid w:val="00E4642B"/>
    <w:rsid w:val="00E53AB8"/>
    <w:rsid w:val="00E6154D"/>
    <w:rsid w:val="00E71A90"/>
    <w:rsid w:val="00E81B3C"/>
    <w:rsid w:val="00E903AF"/>
    <w:rsid w:val="00E91E4D"/>
    <w:rsid w:val="00EA5F1E"/>
    <w:rsid w:val="00EC172A"/>
    <w:rsid w:val="00ED61C5"/>
    <w:rsid w:val="00F23B0A"/>
    <w:rsid w:val="00F27D24"/>
    <w:rsid w:val="00F727B7"/>
    <w:rsid w:val="00F7573C"/>
    <w:rsid w:val="00F86662"/>
    <w:rsid w:val="00F876DD"/>
    <w:rsid w:val="00F90FD7"/>
    <w:rsid w:val="00F956AD"/>
    <w:rsid w:val="00FD4313"/>
    <w:rsid w:val="00FD6009"/>
    <w:rsid w:val="00FE0BA6"/>
    <w:rsid w:val="00FF138E"/>
    <w:rsid w:val="00FF214E"/>
    <w:rsid w:val="00FF2B7F"/>
    <w:rsid w:val="00FF741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849"/>
    <w:pPr>
      <w:spacing w:after="200"/>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F27D24"/>
  </w:style>
  <w:style w:type="paragraph" w:styleId="BalloonText">
    <w:name w:val="Balloon Text"/>
    <w:basedOn w:val="Normal"/>
    <w:link w:val="BalloonTextChar"/>
    <w:uiPriority w:val="99"/>
    <w:semiHidden/>
    <w:rsid w:val="000E4F5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4F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50613155">
      <w:marLeft w:val="0"/>
      <w:marRight w:val="0"/>
      <w:marTop w:val="0"/>
      <w:marBottom w:val="0"/>
      <w:divBdr>
        <w:top w:val="none" w:sz="0" w:space="0" w:color="auto"/>
        <w:left w:val="none" w:sz="0" w:space="0" w:color="auto"/>
        <w:bottom w:val="none" w:sz="0" w:space="0" w:color="auto"/>
        <w:right w:val="none" w:sz="0" w:space="0" w:color="auto"/>
      </w:divBdr>
    </w:div>
    <w:div w:id="17506131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3</Pages>
  <Words>297</Words>
  <Characters>1696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Grand Knight’s Thoughts</dc:title>
  <dc:subject/>
  <dc:creator>larry</dc:creator>
  <cp:keywords/>
  <dc:description/>
  <cp:lastModifiedBy>Ken</cp:lastModifiedBy>
  <cp:revision>2</cp:revision>
  <cp:lastPrinted>2018-03-28T20:00:00Z</cp:lastPrinted>
  <dcterms:created xsi:type="dcterms:W3CDTF">2018-03-29T03:11:00Z</dcterms:created>
  <dcterms:modified xsi:type="dcterms:W3CDTF">2018-03-29T03:11:00Z</dcterms:modified>
</cp:coreProperties>
</file>